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80FE5" w14:textId="7C5E6DAD" w:rsidR="007B61FC" w:rsidRDefault="007E34B2">
      <w:pPr>
        <w:spacing w:line="14" w:lineRule="exact"/>
        <w:jc w:val="center"/>
        <w:sectPr w:rsidR="007B61FC">
          <w:pgSz w:w="11920" w:h="16840"/>
          <w:pgMar w:top="470" w:right="1800" w:bottom="992" w:left="481" w:header="470" w:footer="992" w:gutter="0"/>
          <w:cols w:space="708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A4C8ECE" wp14:editId="6F6C154F">
            <wp:simplePos x="0" y="0"/>
            <wp:positionH relativeFrom="column">
              <wp:posOffset>-450850</wp:posOffset>
            </wp:positionH>
            <wp:positionV relativeFrom="page">
              <wp:posOffset>-46324</wp:posOffset>
            </wp:positionV>
            <wp:extent cx="8450580" cy="8490857"/>
            <wp:effectExtent l="0" t="0" r="0" b="5715"/>
            <wp:wrapNone/>
            <wp:docPr id="923714045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714045" name="Billed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2" t="647" r="4862" b="675"/>
                    <a:stretch/>
                  </pic:blipFill>
                  <pic:spPr bwMode="auto">
                    <a:xfrm flipH="1">
                      <a:off x="0" y="0"/>
                      <a:ext cx="8450580" cy="84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5D2">
        <w:rPr>
          <w:noProof/>
          <w:sz w:val="28"/>
          <w:szCs w:val="28"/>
        </w:rPr>
        <w:drawing>
          <wp:inline distT="0" distB="0" distL="0" distR="0" wp14:anchorId="7A428575" wp14:editId="4DA27B2F">
            <wp:extent cx="6096000" cy="6096000"/>
            <wp:effectExtent l="0" t="0" r="0" b="0"/>
            <wp:docPr id="375991334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1B3">
        <w:rPr>
          <w:noProof/>
        </w:rPr>
        <w:drawing>
          <wp:inline distT="0" distB="0" distL="0" distR="0" wp14:anchorId="026D961B" wp14:editId="15362A79">
            <wp:extent cx="6111240" cy="7223760"/>
            <wp:effectExtent l="0" t="0" r="3810" b="0"/>
            <wp:docPr id="3850750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B5DB" w14:textId="2C4BEE49" w:rsidR="007B61FC" w:rsidRDefault="004D0266">
      <w:pPr>
        <w:spacing w:line="14" w:lineRule="exact"/>
        <w:jc w:val="center"/>
        <w:sectPr w:rsidR="007B61FC">
          <w:type w:val="continuous"/>
          <w:pgSz w:w="11920" w:h="16840"/>
          <w:pgMar w:top="470" w:right="1800" w:bottom="992" w:left="481" w:header="470" w:footer="992" w:gutter="0"/>
          <w:cols w:space="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EC12B7" wp14:editId="74FA66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1" name="polygon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/>
                          <a:ahLst/>
                          <a:cxnLst/>
                          <a:rect l="0" t="0" r="r" b="b"/>
                          <a:pathLst/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7473C" id="polygon1" o:spid="_x0000_s1026" style="position:absolute;margin-left:0;margin-top:0;width:50pt;height:50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">
                <v:stroke joinstyle="miter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FAA7C14" wp14:editId="1A66C9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" name="polygon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9600"/>
                            <a:gd name="T1" fmla="*/ 0 h 84075"/>
                            <a:gd name="T2" fmla="*/ 0 w 59600"/>
                            <a:gd name="T3" fmla="*/ 84075 h 84075"/>
                            <a:gd name="T4" fmla="*/ 59600 w 59600"/>
                            <a:gd name="T5" fmla="*/ 84075 h 84075"/>
                            <a:gd name="T6" fmla="*/ 59600 w 59600"/>
                            <a:gd name="T7" fmla="*/ 0 h 84075"/>
                            <a:gd name="T8" fmla="*/ 0 w 59600"/>
                            <a:gd name="T9" fmla="*/ 0 h 84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600" h="84075">
                              <a:moveTo>
                                <a:pt x="0" y="0"/>
                              </a:moveTo>
                              <a:lnTo>
                                <a:pt x="0" y="84075"/>
                              </a:lnTo>
                              <a:lnTo>
                                <a:pt x="59600" y="84075"/>
                              </a:lnTo>
                              <a:lnTo>
                                <a:pt x="5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43ED" id="polygon2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600,8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" path="m,l,84075r59600,l59600,,,xe">
                <v:stroke joinstyle="miter"/>
                <v:path o:connecttype="custom" o:connectlocs="0,0;0,635000;635000,635000;635000,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56DDAE" wp14:editId="438363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polygon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9600"/>
                            <a:gd name="T1" fmla="*/ 0 h 84075"/>
                            <a:gd name="T2" fmla="*/ 0 w 59600"/>
                            <a:gd name="T3" fmla="*/ 84075 h 84075"/>
                            <a:gd name="T4" fmla="*/ 59600 w 59600"/>
                            <a:gd name="T5" fmla="*/ 84075 h 84075"/>
                            <a:gd name="T6" fmla="*/ 59600 w 59600"/>
                            <a:gd name="T7" fmla="*/ 0 h 84075"/>
                            <a:gd name="T8" fmla="*/ 0 w 59600"/>
                            <a:gd name="T9" fmla="*/ 0 h 84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600" h="84075">
                              <a:moveTo>
                                <a:pt x="0" y="0"/>
                              </a:moveTo>
                              <a:lnTo>
                                <a:pt x="0" y="84075"/>
                              </a:lnTo>
                              <a:lnTo>
                                <a:pt x="59600" y="84075"/>
                              </a:lnTo>
                              <a:lnTo>
                                <a:pt x="5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1C6C" id="polygon3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600,8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" path="m,l,84075r59600,l59600,,,xe">
                <v:stroke joinstyle="miter"/>
                <v:path o:connecttype="custom" o:connectlocs="0,0;0,635000;635000,635000;635000,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29F731F" wp14:editId="5A1025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" name="polygon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59600"/>
                            <a:gd name="T1" fmla="*/ 0 h 84075"/>
                            <a:gd name="T2" fmla="*/ 0 w 59600"/>
                            <a:gd name="T3" fmla="*/ 84075 h 84075"/>
                            <a:gd name="T4" fmla="*/ 59600 w 59600"/>
                            <a:gd name="T5" fmla="*/ 84075 h 84075"/>
                            <a:gd name="T6" fmla="*/ 59600 w 59600"/>
                            <a:gd name="T7" fmla="*/ 0 h 84075"/>
                            <a:gd name="T8" fmla="*/ 0 w 59600"/>
                            <a:gd name="T9" fmla="*/ 0 h 840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9600" h="84075">
                              <a:moveTo>
                                <a:pt x="0" y="0"/>
                              </a:moveTo>
                              <a:lnTo>
                                <a:pt x="0" y="84075"/>
                              </a:lnTo>
                              <a:lnTo>
                                <a:pt x="59600" y="84075"/>
                              </a:lnTo>
                              <a:lnTo>
                                <a:pt x="59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C4AE7" id="polygon4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600,84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" path="m,l,84075r59600,l59600,,,xe">
                <v:stroke joinstyle="miter"/>
                <v:path o:connecttype="custom" o:connectlocs="0,0;0,635000;635000,635000;635000,0;0,0" o:connectangles="0,0,0,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86A7E27" wp14:editId="68765F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6" name="polygon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5 w 55295"/>
                            <a:gd name="T1" fmla="*/ 225 h 450"/>
                            <a:gd name="T2" fmla="*/ 55070 w 55295"/>
                            <a:gd name="T3" fmla="*/ 225 h 4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295" h="450">
                              <a:moveTo>
                                <a:pt x="225" y="225"/>
                              </a:moveTo>
                              <a:lnTo>
                                <a:pt x="55070" y="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FC1B" id="polygon5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95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" path="m225,225r54845,e">
                <v:stroke joinstyle="miter"/>
                <v:path o:connecttype="custom" o:connectlocs="2584,317500;632416,317500" o:connectangles="0,0"/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96AB156" wp14:editId="173F72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4" name="polygon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25 w 55295"/>
                            <a:gd name="T1" fmla="*/ 225 h 455"/>
                            <a:gd name="T2" fmla="*/ 55070 w 55295"/>
                            <a:gd name="T3" fmla="*/ 225 h 4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5295" h="455">
                              <a:moveTo>
                                <a:pt x="225" y="225"/>
                              </a:moveTo>
                              <a:lnTo>
                                <a:pt x="55070" y="2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6480" id="polygon6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29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" path="m225,225r54845,e">
                <v:stroke joinstyle="miter"/>
                <v:path o:connecttype="custom" o:connectlocs="2584,314011;632416,314011" o:connectangles="0,0"/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0BEE31" wp14:editId="148EF432">
            <wp:simplePos x="0" y="0"/>
            <wp:positionH relativeFrom="page">
              <wp:posOffset>386080</wp:posOffset>
            </wp:positionH>
            <wp:positionV relativeFrom="page">
              <wp:posOffset>10007600</wp:posOffset>
            </wp:positionV>
            <wp:extent cx="153035" cy="152400"/>
            <wp:effectExtent l="0" t="0" r="0" b="0"/>
            <wp:wrapNone/>
            <wp:docPr id="31" name="imagerI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FF2BD" w14:textId="31928417" w:rsidR="005344D8" w:rsidRDefault="005344D8" w:rsidP="00D60D37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</w:p>
    <w:p w14:paraId="4352F923" w14:textId="2BB32D28" w:rsidR="008853C6" w:rsidRDefault="007E34B2" w:rsidP="00D60D37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6472C4" wp14:editId="33397CC3">
                <wp:simplePos x="0" y="0"/>
                <wp:positionH relativeFrom="column">
                  <wp:posOffset>-43617</wp:posOffset>
                </wp:positionH>
                <wp:positionV relativeFrom="page">
                  <wp:posOffset>1214120</wp:posOffset>
                </wp:positionV>
                <wp:extent cx="4223385" cy="6640195"/>
                <wp:effectExtent l="0" t="0" r="0" b="8255"/>
                <wp:wrapTopAndBottom/>
                <wp:docPr id="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3385" cy="664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1CC0E" w14:textId="77777777" w:rsidR="007E34B2" w:rsidRPr="00D27F41" w:rsidRDefault="008B5081" w:rsidP="00D27F41">
                            <w:pPr>
                              <w:autoSpaceDE w:val="0"/>
                              <w:autoSpaceDN w:val="0"/>
                              <w:spacing w:line="276" w:lineRule="auto"/>
                              <w:jc w:val="left"/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</w:pPr>
                            <w:r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>INDBYDELSE</w:t>
                            </w:r>
                            <w:r w:rsidR="007A5D6D"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 xml:space="preserve"> TIL </w:t>
                            </w:r>
                          </w:p>
                          <w:p w14:paraId="49197A18" w14:textId="4BD4E310" w:rsidR="007E34B2" w:rsidRPr="00D27F41" w:rsidRDefault="00623364" w:rsidP="00D27F41">
                            <w:pPr>
                              <w:autoSpaceDE w:val="0"/>
                              <w:autoSpaceDN w:val="0"/>
                              <w:spacing w:after="0" w:line="276" w:lineRule="auto"/>
                              <w:jc w:val="left"/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</w:pPr>
                            <w:r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>XX</w:t>
                            </w:r>
                            <w:r w:rsidR="006941B3"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>-</w:t>
                            </w:r>
                            <w:r w:rsidR="00D27F41"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>Å</w:t>
                            </w:r>
                            <w:r w:rsidR="006941B3"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>RS</w:t>
                            </w:r>
                            <w:r w:rsidR="007A5D6D" w:rsidRPr="00D27F41">
                              <w:rPr>
                                <w:rFonts w:ascii="Georgia" w:eastAsia="Arial" w:hAnsi="Georgia" w:cs="Arial"/>
                                <w:b/>
                                <w:bCs/>
                                <w:color w:val="234A31"/>
                                <w:spacing w:val="10"/>
                                <w:sz w:val="56"/>
                                <w:szCs w:val="12"/>
                              </w:rPr>
                              <w:t xml:space="preserve"> JUBILÆUM</w:t>
                            </w:r>
                          </w:p>
                          <w:p w14:paraId="4E93312E" w14:textId="77777777" w:rsidR="00C53D30" w:rsidRDefault="00C53D30" w:rsidP="00C53D30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3EEED9" w14:textId="77777777" w:rsidR="00874BA7" w:rsidRDefault="00874BA7" w:rsidP="00C53D30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FEF406A" w14:textId="174882D1" w:rsidR="007E34B2" w:rsidRDefault="00623364" w:rsidP="007E34B2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Indsæt din tekst her</w:t>
                            </w:r>
                          </w:p>
                          <w:p w14:paraId="5429FCC6" w14:textId="77777777" w:rsidR="00623364" w:rsidRDefault="00623364" w:rsidP="007E34B2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462E40" w14:textId="039E827C" w:rsidR="00623364" w:rsidRPr="00874BA7" w:rsidRDefault="00623364" w:rsidP="007E34B2">
                            <w:pPr>
                              <w:autoSpaceDE w:val="0"/>
                              <w:autoSpaceDN w:val="0"/>
                              <w:spacing w:after="0" w:line="240" w:lineRule="auto"/>
                              <w:jc w:val="lef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D1F64">
                              <w:rPr>
                                <w:b/>
                                <w:bCs/>
                                <w:color w:val="759673"/>
                                <w:sz w:val="36"/>
                                <w:szCs w:val="36"/>
                              </w:rPr>
                              <w:t>DATO</w:t>
                            </w:r>
                          </w:p>
                          <w:p w14:paraId="6C8D061D" w14:textId="77777777" w:rsidR="007E34B2" w:rsidRDefault="007E34B2" w:rsidP="007E34B2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B40223" w14:textId="77777777" w:rsidR="007E34B2" w:rsidRDefault="007E34B2" w:rsidP="007E34B2">
                            <w:pPr>
                              <w:jc w:val="left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 w:rsidRPr="0082567B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Venlig hilsen</w:t>
                            </w:r>
                          </w:p>
                          <w:p w14:paraId="1AC9F73F" w14:textId="6462B5EC" w:rsidR="007E34B2" w:rsidRPr="007E34B2" w:rsidRDefault="00623364" w:rsidP="007E34B2">
                            <w:pPr>
                              <w:jc w:val="left"/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Afdelingsbestyrelsen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6472C4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-3.45pt;margin-top:95.6pt;width:332.55pt;height:5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" filled="f" stroked="f">
                <v:textbox>
                  <w:txbxContent>
                    <w:p w14:paraId="3291CC0E" w14:textId="77777777" w:rsidR="007E34B2" w:rsidRPr="00D27F41" w:rsidRDefault="008B5081" w:rsidP="00D27F41">
                      <w:pPr>
                        <w:autoSpaceDE w:val="0"/>
                        <w:autoSpaceDN w:val="0"/>
                        <w:spacing w:line="276" w:lineRule="auto"/>
                        <w:jc w:val="left"/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</w:pPr>
                      <w:r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>INDBYDELSE</w:t>
                      </w:r>
                      <w:r w:rsidR="007A5D6D"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 xml:space="preserve"> TIL </w:t>
                      </w:r>
                    </w:p>
                    <w:p w14:paraId="49197A18" w14:textId="4BD4E310" w:rsidR="007E34B2" w:rsidRPr="00D27F41" w:rsidRDefault="00623364" w:rsidP="00D27F41">
                      <w:pPr>
                        <w:autoSpaceDE w:val="0"/>
                        <w:autoSpaceDN w:val="0"/>
                        <w:spacing w:after="0" w:line="276" w:lineRule="auto"/>
                        <w:jc w:val="left"/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</w:pPr>
                      <w:r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>XX</w:t>
                      </w:r>
                      <w:r w:rsidR="006941B3"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>-</w:t>
                      </w:r>
                      <w:r w:rsidR="00D27F41"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>Å</w:t>
                      </w:r>
                      <w:r w:rsidR="006941B3"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>RS</w:t>
                      </w:r>
                      <w:r w:rsidR="007A5D6D" w:rsidRPr="00D27F41">
                        <w:rPr>
                          <w:rFonts w:ascii="Georgia" w:eastAsia="Arial" w:hAnsi="Georgia" w:cs="Arial"/>
                          <w:b/>
                          <w:bCs/>
                          <w:color w:val="234A31"/>
                          <w:spacing w:val="10"/>
                          <w:sz w:val="56"/>
                          <w:szCs w:val="12"/>
                        </w:rPr>
                        <w:t xml:space="preserve"> JUBILÆUM</w:t>
                      </w:r>
                    </w:p>
                    <w:p w14:paraId="4E93312E" w14:textId="77777777" w:rsidR="00C53D30" w:rsidRDefault="00C53D30" w:rsidP="00C53D30">
                      <w:pPr>
                        <w:autoSpaceDE w:val="0"/>
                        <w:autoSpaceDN w:val="0"/>
                        <w:spacing w:after="0" w:line="240" w:lineRule="auto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4D3EEED9" w14:textId="77777777" w:rsidR="00874BA7" w:rsidRDefault="00874BA7" w:rsidP="00C53D30">
                      <w:pPr>
                        <w:autoSpaceDE w:val="0"/>
                        <w:autoSpaceDN w:val="0"/>
                        <w:spacing w:after="0" w:line="240" w:lineRule="auto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7FEF406A" w14:textId="174882D1" w:rsidR="007E34B2" w:rsidRDefault="00623364" w:rsidP="007E34B2">
                      <w:pPr>
                        <w:autoSpaceDE w:val="0"/>
                        <w:autoSpaceDN w:val="0"/>
                        <w:spacing w:after="0" w:line="240" w:lineRule="auto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Indsæt din tekst her</w:t>
                      </w:r>
                    </w:p>
                    <w:p w14:paraId="5429FCC6" w14:textId="77777777" w:rsidR="00623364" w:rsidRDefault="00623364" w:rsidP="007E34B2">
                      <w:pPr>
                        <w:autoSpaceDE w:val="0"/>
                        <w:autoSpaceDN w:val="0"/>
                        <w:spacing w:after="0" w:line="240" w:lineRule="auto"/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63462E40" w14:textId="039E827C" w:rsidR="00623364" w:rsidRPr="00874BA7" w:rsidRDefault="00623364" w:rsidP="007E34B2">
                      <w:pPr>
                        <w:autoSpaceDE w:val="0"/>
                        <w:autoSpaceDN w:val="0"/>
                        <w:spacing w:after="0" w:line="240" w:lineRule="auto"/>
                        <w:jc w:val="lef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D1F64">
                        <w:rPr>
                          <w:b/>
                          <w:bCs/>
                          <w:color w:val="759673"/>
                          <w:sz w:val="36"/>
                          <w:szCs w:val="36"/>
                        </w:rPr>
                        <w:t>DATO</w:t>
                      </w:r>
                    </w:p>
                    <w:p w14:paraId="6C8D061D" w14:textId="77777777" w:rsidR="007E34B2" w:rsidRDefault="007E34B2" w:rsidP="007E34B2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</w:p>
                    <w:p w14:paraId="66B40223" w14:textId="77777777" w:rsidR="007E34B2" w:rsidRDefault="007E34B2" w:rsidP="007E34B2">
                      <w:pPr>
                        <w:jc w:val="left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 w:rsidRPr="0082567B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Venlig hilsen</w:t>
                      </w:r>
                    </w:p>
                    <w:p w14:paraId="1AC9F73F" w14:textId="6462B5EC" w:rsidR="007E34B2" w:rsidRPr="007E34B2" w:rsidRDefault="00623364" w:rsidP="007E34B2">
                      <w:pPr>
                        <w:jc w:val="left"/>
                        <w:rPr>
                          <w:rFonts w:ascii="Open Sans" w:hAnsi="Open Sans" w:cs="Open Sans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Afdelingsbestyrelsen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</w:p>
    <w:p w14:paraId="3BA0ADA0" w14:textId="1014710C" w:rsidR="008853C6" w:rsidRDefault="007E34B2" w:rsidP="00D60D37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485CB4" wp14:editId="36B1D61E">
            <wp:simplePos x="0" y="0"/>
            <wp:positionH relativeFrom="column">
              <wp:posOffset>-578839</wp:posOffset>
            </wp:positionH>
            <wp:positionV relativeFrom="page">
              <wp:posOffset>8246620</wp:posOffset>
            </wp:positionV>
            <wp:extent cx="452120" cy="452120"/>
            <wp:effectExtent l="19050" t="0" r="0" b="0"/>
            <wp:wrapNone/>
            <wp:docPr id="679809207" name="Grafik 679809207" descr="Saks med massiv udfyld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83125" name="Grafik 227283125" descr="Saks med massiv udfyldn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37412">
                      <a:off x="0" y="0"/>
                      <a:ext cx="4521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D1C69" w14:textId="4036C445" w:rsidR="005344D8" w:rsidRPr="007E34B2" w:rsidRDefault="005344D8" w:rsidP="007E34B2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6108C" wp14:editId="2182272B">
                <wp:simplePos x="0" y="0"/>
                <wp:positionH relativeFrom="column">
                  <wp:posOffset>-36830</wp:posOffset>
                </wp:positionH>
                <wp:positionV relativeFrom="page">
                  <wp:posOffset>8504555</wp:posOffset>
                </wp:positionV>
                <wp:extent cx="6285600" cy="0"/>
                <wp:effectExtent l="0" t="0" r="0" b="0"/>
                <wp:wrapNone/>
                <wp:docPr id="570956220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59673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6540D4" id="Lige forbindelse 1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2.9pt,669.65pt" to="492.05pt,6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" strokecolor="#759673" strokeweight=".5pt">
                <v:stroke dashstyle="dash" joinstyle="miter"/>
                <w10:wrap anchory="page"/>
              </v:line>
            </w:pict>
          </mc:Fallback>
        </mc:AlternateContent>
      </w:r>
    </w:p>
    <w:p w14:paraId="21528578" w14:textId="16CAF36F" w:rsidR="005344D8" w:rsidRDefault="005344D8" w:rsidP="005344D8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</w:p>
    <w:p w14:paraId="3DDE6F2B" w14:textId="02E9AC04" w:rsidR="009D25D2" w:rsidRPr="00D60D37" w:rsidRDefault="007E34B2" w:rsidP="00D60D37">
      <w:pPr>
        <w:autoSpaceDE w:val="0"/>
        <w:autoSpaceDN w:val="0"/>
        <w:spacing w:line="24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0DFCDF" wp14:editId="2B9B6D85">
                <wp:simplePos x="0" y="0"/>
                <wp:positionH relativeFrom="column">
                  <wp:posOffset>-41223</wp:posOffset>
                </wp:positionH>
                <wp:positionV relativeFrom="page">
                  <wp:posOffset>8909050</wp:posOffset>
                </wp:positionV>
                <wp:extent cx="6403975" cy="1283335"/>
                <wp:effectExtent l="0" t="0" r="0" b="0"/>
                <wp:wrapNone/>
                <wp:docPr id="1377132021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975" cy="128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7B9C0F" w14:textId="728654F4" w:rsidR="007E34B2" w:rsidRPr="00623364" w:rsidRDefault="007E34B2" w:rsidP="007E34B2">
                            <w:pPr>
                              <w:autoSpaceDE w:val="0"/>
                              <w:autoSpaceDN w:val="0"/>
                              <w:spacing w:line="240" w:lineRule="auto"/>
                              <w:jc w:val="left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23364"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Tilmelding til jubilæum </w:t>
                            </w:r>
                            <w:r w:rsidRPr="0062336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(</w:t>
                            </w:r>
                            <w:r w:rsidR="00623364" w:rsidRPr="00623364">
                              <w:rPr>
                                <w:rFonts w:ascii="Calibri" w:hAnsi="Calibri" w:cs="Calibri"/>
                                <w:i/>
                                <w:iCs/>
                                <w:sz w:val="28"/>
                                <w:szCs w:val="28"/>
                              </w:rPr>
                              <w:t>skriv hvor sedlen skal afleveres her</w:t>
                            </w:r>
                            <w:r w:rsidRPr="0062336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26C4A35F" w14:textId="77777777" w:rsidR="00623364" w:rsidRPr="00623364" w:rsidRDefault="00623364" w:rsidP="00623364">
                            <w:pP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62336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Navn ________________________________     Antal deltagere _______</w:t>
                            </w:r>
                          </w:p>
                          <w:p w14:paraId="525A1E83" w14:textId="60BC355F" w:rsidR="007E34B2" w:rsidRPr="00623364" w:rsidRDefault="00623364" w:rsidP="00623364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623364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Adresse ______________________________     Tlf.nr. 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FCDF" id="Tekstfelt 10" o:spid="_x0000_s1027" type="#_x0000_t202" style="position:absolute;margin-left:-3.25pt;margin-top:701.5pt;width:504.25pt;height:101.0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" fillcolor="white [3201]" stroked="f" strokeweight=".5pt">
                <v:textbox>
                  <w:txbxContent>
                    <w:p w14:paraId="2B7B9C0F" w14:textId="728654F4" w:rsidR="007E34B2" w:rsidRPr="00623364" w:rsidRDefault="007E34B2" w:rsidP="007E34B2">
                      <w:pPr>
                        <w:autoSpaceDE w:val="0"/>
                        <w:autoSpaceDN w:val="0"/>
                        <w:spacing w:line="240" w:lineRule="auto"/>
                        <w:jc w:val="left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23364"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 xml:space="preserve">Tilmelding til jubilæum </w:t>
                      </w:r>
                      <w:r w:rsidRPr="00623364">
                        <w:rPr>
                          <w:rFonts w:ascii="Calibri" w:hAnsi="Calibri" w:cs="Calibri"/>
                          <w:sz w:val="28"/>
                          <w:szCs w:val="28"/>
                        </w:rPr>
                        <w:t>(</w:t>
                      </w:r>
                      <w:r w:rsidR="00623364" w:rsidRPr="00623364">
                        <w:rPr>
                          <w:rFonts w:ascii="Calibri" w:hAnsi="Calibri" w:cs="Calibri"/>
                          <w:i/>
                          <w:iCs/>
                          <w:sz w:val="28"/>
                          <w:szCs w:val="28"/>
                        </w:rPr>
                        <w:t>skriv hvor sedlen skal afleveres her</w:t>
                      </w:r>
                      <w:r w:rsidRPr="00623364">
                        <w:rPr>
                          <w:rFonts w:ascii="Calibri" w:hAnsi="Calibri" w:cs="Calibri"/>
                          <w:sz w:val="28"/>
                          <w:szCs w:val="28"/>
                        </w:rPr>
                        <w:t>)</w:t>
                      </w:r>
                    </w:p>
                    <w:p w14:paraId="26C4A35F" w14:textId="77777777" w:rsidR="00623364" w:rsidRPr="00623364" w:rsidRDefault="00623364" w:rsidP="00623364">
                      <w:pPr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623364">
                        <w:rPr>
                          <w:rFonts w:ascii="Calibri" w:hAnsi="Calibri" w:cs="Calibri"/>
                          <w:sz w:val="24"/>
                          <w:szCs w:val="24"/>
                        </w:rPr>
                        <w:t>Navn ________________________________     Antal deltagere _______</w:t>
                      </w:r>
                    </w:p>
                    <w:p w14:paraId="525A1E83" w14:textId="60BC355F" w:rsidR="007E34B2" w:rsidRPr="00623364" w:rsidRDefault="00623364" w:rsidP="00623364">
                      <w:pPr>
                        <w:rPr>
                          <w:rFonts w:ascii="Calibri" w:hAnsi="Calibri" w:cs="Calibri"/>
                        </w:rPr>
                      </w:pPr>
                      <w:r w:rsidRPr="00623364">
                        <w:rPr>
                          <w:rFonts w:ascii="Calibri" w:hAnsi="Calibri" w:cs="Calibri"/>
                          <w:sz w:val="24"/>
                          <w:szCs w:val="24"/>
                        </w:rPr>
                        <w:t>Adresse ______________________________     Tlf.nr. _______________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9D25D2" w:rsidRPr="00D60D37" w:rsidSect="005344D8">
      <w:type w:val="continuous"/>
      <w:pgSz w:w="11920" w:h="16840"/>
      <w:pgMar w:top="470" w:right="1300" w:bottom="992" w:left="1080" w:header="470" w:footer="992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14E50" w14:textId="77777777" w:rsidR="002B424C" w:rsidRDefault="002B424C" w:rsidP="0082567B">
      <w:pPr>
        <w:spacing w:after="0" w:line="240" w:lineRule="auto"/>
      </w:pPr>
      <w:r>
        <w:separator/>
      </w:r>
    </w:p>
  </w:endnote>
  <w:endnote w:type="continuationSeparator" w:id="0">
    <w:p w14:paraId="2C3B8CC1" w14:textId="77777777" w:rsidR="002B424C" w:rsidRDefault="002B424C" w:rsidP="00825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DBDF6" w14:textId="77777777" w:rsidR="002B424C" w:rsidRDefault="002B424C" w:rsidP="0082567B">
      <w:pPr>
        <w:spacing w:after="0" w:line="240" w:lineRule="auto"/>
      </w:pPr>
      <w:r>
        <w:separator/>
      </w:r>
    </w:p>
  </w:footnote>
  <w:footnote w:type="continuationSeparator" w:id="0">
    <w:p w14:paraId="63615B5E" w14:textId="77777777" w:rsidR="002B424C" w:rsidRDefault="002B424C" w:rsidP="008256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081"/>
    <w:rsid w:val="00043698"/>
    <w:rsid w:val="001270B1"/>
    <w:rsid w:val="002B424C"/>
    <w:rsid w:val="00321BAC"/>
    <w:rsid w:val="004D0266"/>
    <w:rsid w:val="005344D8"/>
    <w:rsid w:val="00623364"/>
    <w:rsid w:val="006941B3"/>
    <w:rsid w:val="007A5D6D"/>
    <w:rsid w:val="007B61FC"/>
    <w:rsid w:val="007E34B2"/>
    <w:rsid w:val="0082567B"/>
    <w:rsid w:val="00831E7C"/>
    <w:rsid w:val="00874BA7"/>
    <w:rsid w:val="008853C6"/>
    <w:rsid w:val="008B5081"/>
    <w:rsid w:val="0095701F"/>
    <w:rsid w:val="009D25D2"/>
    <w:rsid w:val="00B93296"/>
    <w:rsid w:val="00C53D30"/>
    <w:rsid w:val="00D27F41"/>
    <w:rsid w:val="00D60D37"/>
    <w:rsid w:val="00EC45AE"/>
    <w:rsid w:val="00ED1F64"/>
    <w:rsid w:val="00F874A5"/>
    <w:rsid w:val="00FE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ECFB"/>
  <w15:docId w15:val="{F3884A6A-055D-4989-971A-D1B66FD7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5C3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8256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2567B"/>
  </w:style>
  <w:style w:type="paragraph" w:styleId="Sidefod">
    <w:name w:val="footer"/>
    <w:basedOn w:val="Normal"/>
    <w:link w:val="SidefodTegn"/>
    <w:uiPriority w:val="99"/>
    <w:unhideWhenUsed/>
    <w:rsid w:val="0082567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256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\OneDrive\Dokumenter\Brugerdefinerede%20Office-skabeloner\Skabelon%20nyhedsbrev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47C54-9978-424E-B821-4EC9E0ED2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nyhedsbrev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Schmidt Jensen</dc:creator>
  <cp:keywords/>
  <dc:description/>
  <cp:lastModifiedBy>Anna Sofia Irons</cp:lastModifiedBy>
  <cp:revision>7</cp:revision>
  <dcterms:created xsi:type="dcterms:W3CDTF">2023-09-13T12:45:00Z</dcterms:created>
  <dcterms:modified xsi:type="dcterms:W3CDTF">2023-09-13T12:55:00Z</dcterms:modified>
</cp:coreProperties>
</file>